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A8997" w14:textId="10EFF7C8" w:rsidR="00CF3BB4" w:rsidRDefault="00CF3BB4"/>
    <w:p w14:paraId="2A15BFE1" w14:textId="4BB07740" w:rsidR="00A83D1E" w:rsidRPr="00B7235D" w:rsidRDefault="00A83D1E" w:rsidP="00A83D1E">
      <w:pPr>
        <w:pStyle w:val="NormalnyWeb"/>
        <w:ind w:left="6372"/>
        <w:rPr>
          <w:b/>
          <w:i/>
        </w:rPr>
      </w:pPr>
      <w:r>
        <w:rPr>
          <w:b/>
          <w:i/>
        </w:rPr>
        <w:t xml:space="preserve">Warszawa, </w:t>
      </w:r>
      <w:r w:rsidR="00553A41">
        <w:rPr>
          <w:b/>
          <w:i/>
        </w:rPr>
        <w:t>12</w:t>
      </w:r>
      <w:r w:rsidRPr="00B7235D">
        <w:rPr>
          <w:b/>
          <w:i/>
        </w:rPr>
        <w:t>.05.20</w:t>
      </w:r>
      <w:r>
        <w:rPr>
          <w:b/>
          <w:i/>
        </w:rPr>
        <w:t>2</w:t>
      </w:r>
      <w:r w:rsidR="00553A41">
        <w:rPr>
          <w:b/>
          <w:i/>
        </w:rPr>
        <w:t>6</w:t>
      </w:r>
    </w:p>
    <w:p w14:paraId="7A70D410" w14:textId="56C2009D" w:rsidR="00A83D1E" w:rsidRPr="00F066AC" w:rsidRDefault="00A83D1E" w:rsidP="00A83D1E">
      <w:pPr>
        <w:pStyle w:val="NormalnyWeb"/>
        <w:rPr>
          <w:sz w:val="28"/>
          <w:szCs w:val="28"/>
        </w:rPr>
      </w:pPr>
      <w:r w:rsidRPr="00F066AC">
        <w:rPr>
          <w:b/>
          <w:i/>
          <w:sz w:val="28"/>
          <w:szCs w:val="28"/>
        </w:rPr>
        <w:t>KS Siatkarz Warszawa</w:t>
      </w:r>
      <w:r w:rsidRPr="00F066AC">
        <w:rPr>
          <w:sz w:val="28"/>
          <w:szCs w:val="28"/>
        </w:rPr>
        <w:t xml:space="preserve"> zwraca się z prośbą o wypożyczenie </w:t>
      </w:r>
      <w:r w:rsidRPr="00F066AC">
        <w:rPr>
          <w:b/>
          <w:i/>
          <w:sz w:val="28"/>
          <w:szCs w:val="28"/>
        </w:rPr>
        <w:t>Jana Kowalskiego</w:t>
      </w:r>
      <w:r w:rsidRPr="00F066AC">
        <w:rPr>
          <w:sz w:val="28"/>
          <w:szCs w:val="28"/>
        </w:rPr>
        <w:t xml:space="preserve"> z klubu </w:t>
      </w:r>
      <w:r w:rsidRPr="00F066AC">
        <w:rPr>
          <w:b/>
          <w:i/>
          <w:sz w:val="28"/>
          <w:szCs w:val="28"/>
        </w:rPr>
        <w:t>MLKS Krótka Gdańsk</w:t>
      </w:r>
      <w:r w:rsidRPr="00F066AC">
        <w:rPr>
          <w:sz w:val="28"/>
          <w:szCs w:val="28"/>
        </w:rPr>
        <w:t xml:space="preserve"> na sezon rozgrywek siatkówki plażowej tj. od</w:t>
      </w:r>
      <w:r w:rsidR="00553A41">
        <w:rPr>
          <w:sz w:val="28"/>
          <w:szCs w:val="28"/>
        </w:rPr>
        <w:t xml:space="preserve"> </w:t>
      </w:r>
      <w:r w:rsidR="00553A41">
        <w:rPr>
          <w:b/>
          <w:i/>
          <w:sz w:val="28"/>
          <w:szCs w:val="28"/>
        </w:rPr>
        <w:t>23</w:t>
      </w:r>
      <w:r w:rsidRPr="00F066AC">
        <w:rPr>
          <w:b/>
          <w:i/>
          <w:sz w:val="28"/>
          <w:szCs w:val="28"/>
        </w:rPr>
        <w:t>.0</w:t>
      </w:r>
      <w:r w:rsidR="00553A41">
        <w:rPr>
          <w:b/>
          <w:i/>
          <w:sz w:val="28"/>
          <w:szCs w:val="28"/>
        </w:rPr>
        <w:t>5</w:t>
      </w:r>
      <w:r w:rsidRPr="00F066AC">
        <w:rPr>
          <w:b/>
          <w:i/>
          <w:sz w:val="28"/>
          <w:szCs w:val="28"/>
        </w:rPr>
        <w:t>.20</w:t>
      </w:r>
      <w:r>
        <w:rPr>
          <w:b/>
          <w:i/>
          <w:sz w:val="28"/>
          <w:szCs w:val="28"/>
        </w:rPr>
        <w:t>2</w:t>
      </w:r>
      <w:r w:rsidR="00553A41">
        <w:rPr>
          <w:b/>
          <w:i/>
          <w:sz w:val="28"/>
          <w:szCs w:val="28"/>
        </w:rPr>
        <w:t>6</w:t>
      </w:r>
      <w:r w:rsidRPr="00F066AC">
        <w:rPr>
          <w:sz w:val="28"/>
          <w:szCs w:val="28"/>
        </w:rPr>
        <w:t xml:space="preserve"> do </w:t>
      </w:r>
      <w:r w:rsidRPr="00F066AC">
        <w:rPr>
          <w:b/>
          <w:i/>
          <w:sz w:val="28"/>
          <w:szCs w:val="28"/>
        </w:rPr>
        <w:t>31.08.20</w:t>
      </w:r>
      <w:r>
        <w:rPr>
          <w:b/>
          <w:i/>
          <w:sz w:val="28"/>
          <w:szCs w:val="28"/>
        </w:rPr>
        <w:t>2</w:t>
      </w:r>
      <w:r w:rsidR="00553A41">
        <w:rPr>
          <w:b/>
          <w:i/>
          <w:sz w:val="28"/>
          <w:szCs w:val="28"/>
        </w:rPr>
        <w:t>6</w:t>
      </w:r>
      <w:r w:rsidRPr="00F066AC">
        <w:rPr>
          <w:sz w:val="28"/>
          <w:szCs w:val="28"/>
        </w:rPr>
        <w:t xml:space="preserve"> roku.</w:t>
      </w:r>
    </w:p>
    <w:p w14:paraId="55845230" w14:textId="77777777" w:rsidR="00A83D1E" w:rsidRDefault="00A83D1E" w:rsidP="00A83D1E">
      <w:pPr>
        <w:spacing w:after="0"/>
      </w:pPr>
    </w:p>
    <w:p w14:paraId="5051D653" w14:textId="77777777" w:rsidR="00A83D1E" w:rsidRDefault="00A83D1E" w:rsidP="00A83D1E"/>
    <w:p w14:paraId="6E9814A7" w14:textId="77777777" w:rsidR="00A83D1E" w:rsidRDefault="00A83D1E" w:rsidP="00A83D1E">
      <w:r>
        <w:t>………………………………………………………………………………………………………………….</w:t>
      </w:r>
    </w:p>
    <w:p w14:paraId="5B5D3716" w14:textId="77777777" w:rsidR="00A83D1E" w:rsidRDefault="00A83D1E" w:rsidP="00A83D1E">
      <w:r>
        <w:t>pieczątka i podpis klubu, który wypożycza zawodnika / zawodniczkę (*)</w:t>
      </w:r>
    </w:p>
    <w:p w14:paraId="221740E7" w14:textId="77777777" w:rsidR="00A83D1E" w:rsidRDefault="00A83D1E" w:rsidP="00A83D1E">
      <w:pPr>
        <w:spacing w:after="0"/>
      </w:pPr>
    </w:p>
    <w:p w14:paraId="7121A5B2" w14:textId="77777777" w:rsidR="00A83D1E" w:rsidRDefault="00A83D1E" w:rsidP="00A83D1E"/>
    <w:p w14:paraId="32DE9E51" w14:textId="77777777" w:rsidR="00A83D1E" w:rsidRDefault="00A83D1E" w:rsidP="00A83D1E">
      <w:r>
        <w:t>…………………………………………………………………………………………………………………..</w:t>
      </w:r>
    </w:p>
    <w:p w14:paraId="216C5E9F" w14:textId="77777777" w:rsidR="00A83D1E" w:rsidRDefault="00A83D1E" w:rsidP="00A83D1E">
      <w:r>
        <w:t>pieczątka i podpis klubu, który przyjmuje na wypożyczenie zawodnika / zawodniczkę (*)</w:t>
      </w:r>
    </w:p>
    <w:p w14:paraId="5576C164" w14:textId="77777777" w:rsidR="00A83D1E" w:rsidRDefault="00A83D1E" w:rsidP="00A83D1E">
      <w:pPr>
        <w:spacing w:after="0"/>
      </w:pPr>
    </w:p>
    <w:p w14:paraId="47E60C0B" w14:textId="77777777" w:rsidR="00A83D1E" w:rsidRDefault="00A83D1E" w:rsidP="00A83D1E"/>
    <w:p w14:paraId="5F68DF5B" w14:textId="77777777" w:rsidR="00A83D1E" w:rsidRDefault="00A83D1E" w:rsidP="00A83D1E">
      <w:r>
        <w:t>…………………………………………………………………………………………………………………..</w:t>
      </w:r>
    </w:p>
    <w:p w14:paraId="554D8C56" w14:textId="77777777" w:rsidR="00A83D1E" w:rsidRDefault="00A83D1E" w:rsidP="00A83D1E">
      <w:r>
        <w:t>pieczątka i podpis okręgowego związku, który wypożycza zawodnika / zawodniczkę w przypadku zmiany województwa (*)</w:t>
      </w:r>
    </w:p>
    <w:p w14:paraId="1B0D96C3" w14:textId="77777777" w:rsidR="00A83D1E" w:rsidRDefault="00A83D1E" w:rsidP="00A83D1E">
      <w:pPr>
        <w:spacing w:after="0"/>
      </w:pPr>
    </w:p>
    <w:p w14:paraId="735D704F" w14:textId="77777777" w:rsidR="00A83D1E" w:rsidRDefault="00A83D1E" w:rsidP="00A83D1E"/>
    <w:p w14:paraId="62AA6CC0" w14:textId="77777777" w:rsidR="00A83D1E" w:rsidRDefault="00A83D1E" w:rsidP="00A83D1E">
      <w:r>
        <w:t>……………………………………………………………………………………………………………………</w:t>
      </w:r>
    </w:p>
    <w:p w14:paraId="3F1AEAE0" w14:textId="77777777" w:rsidR="00A83D1E" w:rsidRDefault="00A83D1E" w:rsidP="00A83D1E">
      <w:r>
        <w:t>pieczątka i podpis okręgowego związku, który przyjmuje na wypożyczenie zawodnika / zawodniczkę w przypadku zmiany województwa (*)</w:t>
      </w:r>
    </w:p>
    <w:p w14:paraId="06B16726" w14:textId="77777777" w:rsidR="00A83D1E" w:rsidRDefault="00A83D1E" w:rsidP="00A83D1E"/>
    <w:p w14:paraId="5ECED320" w14:textId="631B99BF" w:rsidR="00A83D1E" w:rsidRDefault="00A83D1E" w:rsidP="00A83D1E">
      <w:r>
        <w:t>Wypożyczany zawodnik posiada</w:t>
      </w:r>
      <w:r w:rsidRPr="0038071F">
        <w:t xml:space="preserve"> </w:t>
      </w:r>
      <w:r>
        <w:t xml:space="preserve">% </w:t>
      </w:r>
      <w:r w:rsidRPr="006E34BB">
        <w:rPr>
          <w:b/>
        </w:rPr>
        <w:t>swoich</w:t>
      </w:r>
      <w:r>
        <w:t xml:space="preserve"> punktów w zespole</w:t>
      </w:r>
      <w:r w:rsidR="00FA1462">
        <w:t xml:space="preserve"> wypożyczającym</w:t>
      </w:r>
      <w:r>
        <w:t xml:space="preserve">: (*) </w:t>
      </w:r>
    </w:p>
    <w:p w14:paraId="3F8666EA" w14:textId="6F6EC3FB" w:rsidR="00A83D1E" w:rsidRDefault="00A83D1E" w:rsidP="00A83D1E">
      <w:r w:rsidRPr="00946D69">
        <w:rPr>
          <w:b/>
        </w:rPr>
        <w:t>0</w:t>
      </w:r>
      <w:r>
        <w:t xml:space="preserve"> (zespół klubowy do którego zawodnik jest wypożyczony posiada</w:t>
      </w:r>
      <w:r w:rsidR="00FA1462">
        <w:t xml:space="preserve"> za parę</w:t>
      </w:r>
      <w:r>
        <w:t xml:space="preserve"> podział punktów 100/0)</w:t>
      </w:r>
    </w:p>
    <w:p w14:paraId="5EDE6FDC" w14:textId="26072077" w:rsidR="00FA1462" w:rsidRDefault="00FA1462" w:rsidP="00A83D1E">
      <w:r>
        <w:rPr>
          <w:b/>
        </w:rPr>
        <w:t>50</w:t>
      </w:r>
      <w:r>
        <w:t xml:space="preserve"> (zespół klubowy do którego zawodnik jest wypożyczony posiada za parę podział punktów 75/25)</w:t>
      </w:r>
    </w:p>
    <w:p w14:paraId="2226F541" w14:textId="183EECFF" w:rsidR="00A83D1E" w:rsidRDefault="00A83D1E" w:rsidP="00A83D1E">
      <w:r w:rsidRPr="00946D69">
        <w:rPr>
          <w:b/>
        </w:rPr>
        <w:t>100</w:t>
      </w:r>
      <w:r>
        <w:t xml:space="preserve"> (zespół klubowy do którego zawodnik jest wypożyczony posiada</w:t>
      </w:r>
      <w:r w:rsidR="00FA1462">
        <w:t xml:space="preserve"> za parę</w:t>
      </w:r>
      <w:r>
        <w:t xml:space="preserve"> podział punktów 50/50)</w:t>
      </w:r>
    </w:p>
    <w:p w14:paraId="201B2803" w14:textId="3734EF65" w:rsidR="00FA1462" w:rsidRDefault="00FA1462" w:rsidP="00A83D1E">
      <w:r>
        <w:t>Inny podział ……………………………………………………………………………………………………………………………</w:t>
      </w:r>
    </w:p>
    <w:p w14:paraId="72E9C02B" w14:textId="77777777" w:rsidR="00FA1462" w:rsidRDefault="00FA1462" w:rsidP="00A83D1E">
      <w:pPr>
        <w:rPr>
          <w:sz w:val="16"/>
          <w:szCs w:val="16"/>
        </w:rPr>
      </w:pPr>
    </w:p>
    <w:p w14:paraId="51BC6525" w14:textId="7B93DF48" w:rsidR="00A83D1E" w:rsidRPr="00FA1462" w:rsidRDefault="00A83D1E" w:rsidP="00A83D1E">
      <w:r>
        <w:t>Inne warunki wypożyczenia: nieodpłatnie / odpłatnie (*) (**)</w:t>
      </w:r>
    </w:p>
    <w:p w14:paraId="43812664" w14:textId="77777777" w:rsidR="00A83D1E" w:rsidRPr="00AE3FC9" w:rsidRDefault="00A83D1E" w:rsidP="00A83D1E">
      <w:pPr>
        <w:rPr>
          <w:sz w:val="16"/>
          <w:szCs w:val="16"/>
        </w:rPr>
      </w:pPr>
      <w:r w:rsidRPr="00AE3FC9">
        <w:rPr>
          <w:sz w:val="16"/>
          <w:szCs w:val="16"/>
        </w:rPr>
        <w:t xml:space="preserve">(*) niepotrzebne skreślić </w:t>
      </w:r>
    </w:p>
    <w:p w14:paraId="2622D0B6" w14:textId="21E4D074" w:rsidR="00176364" w:rsidRDefault="00A83D1E" w:rsidP="00A83D1E">
      <w:pPr>
        <w:rPr>
          <w:b/>
        </w:rPr>
      </w:pPr>
      <w:r w:rsidRPr="00AE3FC9">
        <w:rPr>
          <w:sz w:val="16"/>
          <w:szCs w:val="16"/>
        </w:rPr>
        <w:t>(**) w przypadku wypożyczenia odpłatnego dopisać formę opłaty i dołączyć potwierdzenie rozliczenia</w:t>
      </w:r>
    </w:p>
    <w:sectPr w:rsidR="00176364" w:rsidSect="005D47BC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FA6DA" w14:textId="77777777" w:rsidR="00051B60" w:rsidRDefault="00051B60" w:rsidP="00CF3BB4">
      <w:pPr>
        <w:spacing w:after="0" w:line="240" w:lineRule="auto"/>
      </w:pPr>
      <w:r>
        <w:separator/>
      </w:r>
    </w:p>
  </w:endnote>
  <w:endnote w:type="continuationSeparator" w:id="0">
    <w:p w14:paraId="4416D00F" w14:textId="77777777" w:rsidR="00051B60" w:rsidRDefault="00051B60" w:rsidP="00CF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EB9C2" w14:textId="77777777" w:rsidR="00051B60" w:rsidRDefault="00051B60" w:rsidP="00CF3BB4">
      <w:pPr>
        <w:spacing w:after="0" w:line="240" w:lineRule="auto"/>
      </w:pPr>
      <w:r>
        <w:separator/>
      </w:r>
    </w:p>
  </w:footnote>
  <w:footnote w:type="continuationSeparator" w:id="0">
    <w:p w14:paraId="2D10374D" w14:textId="77777777" w:rsidR="00051B60" w:rsidRDefault="00051B60" w:rsidP="00CF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0611C" w14:textId="77777777" w:rsidR="00CF3BB4" w:rsidRDefault="00051B60">
    <w:pPr>
      <w:pStyle w:val="Nagwek"/>
    </w:pPr>
    <w:r>
      <w:rPr>
        <w:noProof/>
        <w:lang w:eastAsia="en-GB"/>
      </w:rPr>
      <w:pict w14:anchorId="0A3A4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9" o:spid="_x0000_s1026" type="#_x0000_t75" alt="" style="position:absolute;margin-left:0;margin-top:0;width:595.3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mwzps_spady_2mm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3F249" w14:textId="18A42D24" w:rsidR="005D47BC" w:rsidRDefault="005D47BC" w:rsidP="005D47BC">
    <w:pPr>
      <w:pStyle w:val="Nagwek"/>
      <w:ind w:left="-1418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6483C2" wp14:editId="751F2EFF">
          <wp:simplePos x="0" y="0"/>
          <wp:positionH relativeFrom="column">
            <wp:posOffset>-904875</wp:posOffset>
          </wp:positionH>
          <wp:positionV relativeFrom="paragraph">
            <wp:posOffset>0</wp:posOffset>
          </wp:positionV>
          <wp:extent cx="7568988" cy="1070610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88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CADCD" w14:textId="77777777" w:rsidR="00CF3BB4" w:rsidRDefault="00051B60">
    <w:pPr>
      <w:pStyle w:val="Nagwek"/>
    </w:pPr>
    <w:r>
      <w:rPr>
        <w:noProof/>
        <w:lang w:eastAsia="en-GB"/>
      </w:rPr>
      <w:pict w14:anchorId="29F3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8" o:spid="_x0000_s1025" type="#_x0000_t75" alt="" style="position:absolute;margin-left:0;margin-top:0;width:595.3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mwzps_spady_2mm_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B3"/>
    <w:rsid w:val="00011339"/>
    <w:rsid w:val="00051B60"/>
    <w:rsid w:val="000924B9"/>
    <w:rsid w:val="00176364"/>
    <w:rsid w:val="0019150D"/>
    <w:rsid w:val="00202CED"/>
    <w:rsid w:val="00225631"/>
    <w:rsid w:val="00325336"/>
    <w:rsid w:val="003D1818"/>
    <w:rsid w:val="003E0320"/>
    <w:rsid w:val="004F1220"/>
    <w:rsid w:val="00553A41"/>
    <w:rsid w:val="00563DAA"/>
    <w:rsid w:val="005D47BC"/>
    <w:rsid w:val="00630AF1"/>
    <w:rsid w:val="006333A0"/>
    <w:rsid w:val="006553FC"/>
    <w:rsid w:val="007A023B"/>
    <w:rsid w:val="007D553A"/>
    <w:rsid w:val="00805184"/>
    <w:rsid w:val="00836209"/>
    <w:rsid w:val="00851D12"/>
    <w:rsid w:val="008520CD"/>
    <w:rsid w:val="00864F06"/>
    <w:rsid w:val="00956C73"/>
    <w:rsid w:val="00A83D1E"/>
    <w:rsid w:val="00B52924"/>
    <w:rsid w:val="00BD61B3"/>
    <w:rsid w:val="00C4473A"/>
    <w:rsid w:val="00C47AA5"/>
    <w:rsid w:val="00CD33CD"/>
    <w:rsid w:val="00CF3BB4"/>
    <w:rsid w:val="00CF72EF"/>
    <w:rsid w:val="00D12A32"/>
    <w:rsid w:val="00DF0C71"/>
    <w:rsid w:val="00E62D2D"/>
    <w:rsid w:val="00E83C29"/>
    <w:rsid w:val="00E90911"/>
    <w:rsid w:val="00FA1462"/>
    <w:rsid w:val="00FA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C9AD6"/>
  <w15:chartTrackingRefBased/>
  <w15:docId w15:val="{DCDBAD38-DD25-4048-8340-48345211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D1E"/>
    <w:rPr>
      <w:lang w:val="pl-PL"/>
    </w:rPr>
  </w:style>
  <w:style w:type="paragraph" w:styleId="Nagwek4">
    <w:name w:val="heading 4"/>
    <w:basedOn w:val="Normalny"/>
    <w:link w:val="Nagwek4Znak"/>
    <w:uiPriority w:val="9"/>
    <w:qFormat/>
    <w:rsid w:val="00BD61B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CF3BB4"/>
  </w:style>
  <w:style w:type="paragraph" w:styleId="Stopka">
    <w:name w:val="footer"/>
    <w:basedOn w:val="Normalny"/>
    <w:link w:val="Stopka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CF3BB4"/>
  </w:style>
  <w:style w:type="character" w:customStyle="1" w:styleId="Nagwek4Znak">
    <w:name w:val="Nagłówek 4 Znak"/>
    <w:basedOn w:val="Domylnaczcionkaakapitu"/>
    <w:link w:val="Nagwek4"/>
    <w:uiPriority w:val="9"/>
    <w:rsid w:val="00BD61B3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semiHidden/>
    <w:unhideWhenUsed/>
    <w:rsid w:val="00851D12"/>
    <w:rPr>
      <w:color w:val="0000FF"/>
      <w:u w:val="single"/>
    </w:rPr>
  </w:style>
  <w:style w:type="table" w:styleId="Tabela-Siatka">
    <w:name w:val="Table Grid"/>
    <w:basedOn w:val="Standardowy"/>
    <w:uiPriority w:val="39"/>
    <w:rsid w:val="003D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8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a%20Papuda\OneDrive%20-%20Mazowiecko-Warszawski%20Zwi&#261;zek%20Pi&#322;ki%20Siatkowej\Pulpit\BIURO%20MWZPS\Papier%20firmowy\vid_paper_empty_v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C:\Users\Dorota Papuda\OneDrive - Mazowiecko-Warszawski Związek Piłki Siatkowej\Pulpit\BIURO MWZPS\Papier firmowy\vid_paper_empty_v2.dotx</Template>
  <TotalTime>9</TotalTime>
  <Pages>1</Pages>
  <Words>166</Words>
  <Characters>1234</Characters>
  <Application>Microsoft Office Word</Application>
  <DocSecurity>0</DocSecurity>
  <Lines>33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Papuda</dc:creator>
  <cp:keywords/>
  <dc:description/>
  <cp:lastModifiedBy>Krzysiek Klepacz</cp:lastModifiedBy>
  <cp:revision>3</cp:revision>
  <dcterms:created xsi:type="dcterms:W3CDTF">2025-05-21T22:13:00Z</dcterms:created>
  <dcterms:modified xsi:type="dcterms:W3CDTF">2026-05-12T17:52:00Z</dcterms:modified>
</cp:coreProperties>
</file>